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222" w:rsidRDefault="00BE6222" w:rsidP="008408B0">
      <w:pPr>
        <w:spacing w:line="360" w:lineRule="auto"/>
        <w:jc w:val="both"/>
      </w:pPr>
    </w:p>
    <w:p w:rsidR="00BE6222" w:rsidRPr="008B2FA2" w:rsidRDefault="00BE6222" w:rsidP="008B2FA2">
      <w:pPr>
        <w:rPr>
          <w:lang w:val="ru-RU"/>
        </w:rPr>
      </w:pPr>
      <w:bookmarkStart w:id="0" w:name="OLE_LINK1"/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bookmarkStart w:id="1" w:name="_GoBack"/>
      <w:bookmarkEnd w:id="1"/>
    </w:p>
    <w:p w:rsidR="00BE6222" w:rsidRDefault="00BE6222" w:rsidP="008408B0">
      <w:pPr>
        <w:ind w:left="708" w:firstLine="708"/>
        <w:rPr>
          <w:sz w:val="28"/>
          <w:szCs w:val="28"/>
        </w:rPr>
      </w:pPr>
      <w:r>
        <w:rPr>
          <w:lang w:eastAsia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alt="PAKAVS" style="position:absolute;left:0;text-align:left;margin-left:-9pt;margin-top:-18pt;width:189pt;height:90pt;z-index:251658240;visibility:visible">
            <v:imagedata r:id="rId5" o:title=""/>
          </v:shape>
        </w:pict>
      </w:r>
      <w:r>
        <w:rPr>
          <w:sz w:val="28"/>
          <w:szCs w:val="28"/>
        </w:rPr>
        <w:t xml:space="preserve">                                                  Jātnieku sporta sacensības</w:t>
      </w:r>
    </w:p>
    <w:p w:rsidR="00BE6222" w:rsidRDefault="00BE6222" w:rsidP="008408B0">
      <w:pPr>
        <w:jc w:val="right"/>
      </w:pPr>
    </w:p>
    <w:p w:rsidR="00BE6222" w:rsidRDefault="00BE6222" w:rsidP="008408B0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               „CESVAINES KAUSS ”</w:t>
      </w:r>
    </w:p>
    <w:p w:rsidR="00BE6222" w:rsidRDefault="00BE6222" w:rsidP="008408B0">
      <w:pPr>
        <w:jc w:val="right"/>
      </w:pPr>
    </w:p>
    <w:p w:rsidR="00BE6222" w:rsidRDefault="00BE6222" w:rsidP="008408B0">
      <w:pPr>
        <w:jc w:val="center"/>
        <w:rPr>
          <w:b/>
          <w:bCs/>
          <w:sz w:val="32"/>
          <w:szCs w:val="32"/>
        </w:rPr>
      </w:pPr>
    </w:p>
    <w:p w:rsidR="00BE6222" w:rsidRDefault="00BE6222" w:rsidP="008408B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NOLIKUMS</w:t>
      </w:r>
    </w:p>
    <w:p w:rsidR="00BE6222" w:rsidRDefault="00BE6222" w:rsidP="008408B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Laiks un vieta.</w:t>
      </w:r>
    </w:p>
    <w:p w:rsidR="00BE6222" w:rsidRDefault="00BE6222" w:rsidP="008408B0">
      <w:pPr>
        <w:rPr>
          <w:sz w:val="20"/>
          <w:szCs w:val="20"/>
        </w:rPr>
      </w:pPr>
      <w:r w:rsidRPr="00A347D0">
        <w:rPr>
          <w:b/>
          <w:bCs/>
        </w:rPr>
        <w:t>09.07.2016.g</w:t>
      </w:r>
      <w:r>
        <w:rPr>
          <w:sz w:val="20"/>
          <w:szCs w:val="20"/>
        </w:rPr>
        <w:t>. Plkst. 11,00 – Cesvaines novada „Pakavos”</w:t>
      </w:r>
    </w:p>
    <w:p w:rsidR="00BE6222" w:rsidRDefault="00BE6222" w:rsidP="008408B0">
      <w:pPr>
        <w:rPr>
          <w:b/>
          <w:bCs/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Dalībnieki : </w:t>
      </w:r>
      <w:r>
        <w:rPr>
          <w:sz w:val="20"/>
          <w:szCs w:val="20"/>
        </w:rPr>
        <w:t>Sacensībās var piedalīties visi Latvijas un citu valstu sportisti.</w:t>
      </w:r>
    </w:p>
    <w:p w:rsidR="00BE6222" w:rsidRDefault="00BE6222" w:rsidP="008408B0">
      <w:pPr>
        <w:rPr>
          <w:b/>
          <w:bCs/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Laukuma segums : </w:t>
      </w:r>
      <w:r>
        <w:rPr>
          <w:sz w:val="20"/>
          <w:szCs w:val="20"/>
        </w:rPr>
        <w:t>Zālājs  60x80m</w:t>
      </w:r>
    </w:p>
    <w:p w:rsidR="00BE6222" w:rsidRDefault="00BE6222" w:rsidP="008408B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Iesildes laukums: zālājs</w:t>
      </w:r>
    </w:p>
    <w:p w:rsidR="00BE6222" w:rsidRDefault="00BE6222" w:rsidP="008408B0">
      <w:pPr>
        <w:rPr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Maršruts Nr.1                  </w:t>
      </w:r>
      <w:r>
        <w:rPr>
          <w:b/>
          <w:bCs/>
          <w:sz w:val="20"/>
          <w:szCs w:val="20"/>
        </w:rPr>
        <w:t>6</w:t>
      </w:r>
      <w:r w:rsidRPr="0030349B">
        <w:rPr>
          <w:b/>
          <w:bCs/>
          <w:sz w:val="20"/>
          <w:szCs w:val="20"/>
        </w:rPr>
        <w:t>0 cm</w:t>
      </w:r>
      <w:r>
        <w:rPr>
          <w:sz w:val="20"/>
          <w:szCs w:val="20"/>
        </w:rPr>
        <w:t xml:space="preserve"> ( Art. 238.2.1, A Tabula)  Bez ierobežojumiem.</w:t>
      </w:r>
    </w:p>
    <w:p w:rsidR="00BE6222" w:rsidRPr="0030349B" w:rsidRDefault="00BE6222" w:rsidP="0030349B">
      <w:pPr>
        <w:jc w:val="both"/>
        <w:rPr>
          <w:noProof w:val="0"/>
          <w:sz w:val="20"/>
          <w:szCs w:val="20"/>
        </w:rPr>
      </w:pPr>
      <w:r w:rsidRPr="0030349B">
        <w:rPr>
          <w:sz w:val="20"/>
          <w:szCs w:val="20"/>
        </w:rPr>
        <w:t>Sacensības uz laiku.</w:t>
      </w:r>
    </w:p>
    <w:p w:rsidR="00BE6222" w:rsidRDefault="00BE6222" w:rsidP="0030349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(70;60;50;40;30;25;)</w:t>
      </w:r>
    </w:p>
    <w:p w:rsidR="00BE6222" w:rsidRDefault="00BE6222" w:rsidP="008408B0">
      <w:pPr>
        <w:rPr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Maršruts nr.2                   </w:t>
      </w:r>
      <w:r w:rsidRPr="0030349B">
        <w:rPr>
          <w:b/>
          <w:bCs/>
          <w:sz w:val="20"/>
          <w:szCs w:val="20"/>
        </w:rPr>
        <w:t>80 cm</w:t>
      </w:r>
      <w:r>
        <w:rPr>
          <w:sz w:val="20"/>
          <w:szCs w:val="20"/>
        </w:rPr>
        <w:t xml:space="preserve"> ( Art. 2382.1, A Tabula)  Bez ierobežojumiem.</w:t>
      </w:r>
    </w:p>
    <w:p w:rsidR="00BE6222" w:rsidRPr="0030349B" w:rsidRDefault="00BE6222" w:rsidP="000169B0">
      <w:pPr>
        <w:pStyle w:val="ListParagraph"/>
        <w:ind w:left="0"/>
        <w:jc w:val="both"/>
        <w:rPr>
          <w:lang w:val="lv-LV"/>
        </w:rPr>
      </w:pPr>
      <w:r w:rsidRPr="0030349B">
        <w:rPr>
          <w:lang w:val="lv-LV"/>
        </w:rPr>
        <w:t>Sacensības uz laiku.</w:t>
      </w:r>
    </w:p>
    <w:p w:rsidR="00BE6222" w:rsidRDefault="00BE6222" w:rsidP="0030349B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>(90;80;70;60;50;40;)</w:t>
      </w:r>
    </w:p>
    <w:p w:rsidR="00BE6222" w:rsidRDefault="00BE6222" w:rsidP="008408B0">
      <w:pPr>
        <w:rPr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Maršruts nr.3                   </w:t>
      </w:r>
      <w:r w:rsidRPr="0030349B">
        <w:rPr>
          <w:b/>
          <w:bCs/>
          <w:sz w:val="20"/>
          <w:szCs w:val="20"/>
        </w:rPr>
        <w:t>100 cm</w:t>
      </w:r>
      <w:r>
        <w:rPr>
          <w:sz w:val="20"/>
          <w:szCs w:val="20"/>
        </w:rPr>
        <w:t xml:space="preserve"> ( Art. 271.C  Tabula) </w:t>
      </w:r>
      <w:r w:rsidRPr="008B660D">
        <w:rPr>
          <w:sz w:val="20"/>
          <w:szCs w:val="20"/>
        </w:rPr>
        <w:t>Bez</w:t>
      </w:r>
      <w:r>
        <w:rPr>
          <w:sz w:val="20"/>
          <w:szCs w:val="20"/>
        </w:rPr>
        <w:t xml:space="preserve"> ierobežojumiem.</w:t>
      </w:r>
    </w:p>
    <w:p w:rsidR="00BE6222" w:rsidRDefault="00BE6222" w:rsidP="008408B0">
      <w:pPr>
        <w:rPr>
          <w:sz w:val="20"/>
          <w:szCs w:val="20"/>
        </w:rPr>
      </w:pPr>
      <w:r>
        <w:rPr>
          <w:sz w:val="20"/>
          <w:szCs w:val="20"/>
        </w:rPr>
        <w:t>Brīvas izvēles maršruts.</w:t>
      </w:r>
    </w:p>
    <w:p w:rsidR="00BE6222" w:rsidRDefault="00BE6222" w:rsidP="008B660D">
      <w:pPr>
        <w:ind w:left="2160"/>
        <w:rPr>
          <w:sz w:val="20"/>
          <w:szCs w:val="20"/>
        </w:rPr>
      </w:pPr>
      <w:r>
        <w:rPr>
          <w:sz w:val="20"/>
          <w:szCs w:val="20"/>
        </w:rPr>
        <w:t>(110;100;90;70;60;50;)</w:t>
      </w:r>
    </w:p>
    <w:p w:rsidR="00BE6222" w:rsidRDefault="00BE6222" w:rsidP="008408B0">
      <w:pPr>
        <w:rPr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Maršruts nr.4                    </w:t>
      </w:r>
      <w:r w:rsidRPr="0030349B">
        <w:rPr>
          <w:b/>
          <w:bCs/>
          <w:sz w:val="20"/>
          <w:szCs w:val="20"/>
        </w:rPr>
        <w:t>110 cm</w:t>
      </w:r>
      <w:r>
        <w:rPr>
          <w:sz w:val="20"/>
          <w:szCs w:val="20"/>
        </w:rPr>
        <w:t xml:space="preserve"> ( Art. 269.5, A Tabula) Bez ierobežojumiem.</w:t>
      </w:r>
    </w:p>
    <w:p w:rsidR="00BE6222" w:rsidRDefault="00BE6222" w:rsidP="008408B0">
      <w:pPr>
        <w:rPr>
          <w:sz w:val="20"/>
          <w:szCs w:val="20"/>
        </w:rPr>
      </w:pPr>
      <w:r>
        <w:rPr>
          <w:sz w:val="20"/>
          <w:szCs w:val="20"/>
        </w:rPr>
        <w:t xml:space="preserve">Akumulācijas sacensības uz laiku, bez pārlekšanas.                      </w:t>
      </w:r>
    </w:p>
    <w:p w:rsidR="00BE6222" w:rsidRDefault="00BE6222" w:rsidP="008B660D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>(150;100;90;70;60;50;)</w:t>
      </w:r>
    </w:p>
    <w:p w:rsidR="00BE6222" w:rsidRDefault="00BE6222" w:rsidP="008408B0">
      <w:pPr>
        <w:rPr>
          <w:sz w:val="20"/>
          <w:szCs w:val="20"/>
        </w:rPr>
      </w:pPr>
    </w:p>
    <w:p w:rsidR="00BE6222" w:rsidRPr="008408B0" w:rsidRDefault="00BE6222" w:rsidP="008B660D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Maršruts nr.5                    </w:t>
      </w:r>
      <w:r w:rsidRPr="0030349B">
        <w:rPr>
          <w:b/>
          <w:bCs/>
          <w:sz w:val="20"/>
          <w:szCs w:val="20"/>
        </w:rPr>
        <w:t>120 cm</w:t>
      </w:r>
      <w:r>
        <w:rPr>
          <w:sz w:val="20"/>
          <w:szCs w:val="20"/>
        </w:rPr>
        <w:t xml:space="preserve"> ( Art. 238.2.2, A Tabula) </w:t>
      </w:r>
      <w:r w:rsidRPr="008408B0">
        <w:rPr>
          <w:sz w:val="20"/>
          <w:szCs w:val="20"/>
        </w:rPr>
        <w:t>Bez ierobežojumiem.</w:t>
      </w:r>
    </w:p>
    <w:p w:rsidR="00BE6222" w:rsidRPr="008B660D" w:rsidRDefault="00BE6222" w:rsidP="00DA5317">
      <w:pPr>
        <w:rPr>
          <w:sz w:val="20"/>
          <w:szCs w:val="20"/>
        </w:rPr>
      </w:pPr>
      <w:r>
        <w:rPr>
          <w:sz w:val="20"/>
          <w:szCs w:val="20"/>
        </w:rPr>
        <w:t>S</w:t>
      </w:r>
      <w:r w:rsidRPr="008B660D">
        <w:rPr>
          <w:sz w:val="20"/>
          <w:szCs w:val="20"/>
        </w:rPr>
        <w:t>acensības uz laiku, bet pie vienāda soda punktu skaita pretendentiem uz pirmo vietu, notiek viena pārlekšana uz laiku.</w:t>
      </w:r>
    </w:p>
    <w:p w:rsidR="00BE6222" w:rsidRDefault="00BE6222" w:rsidP="008B660D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>( 200;150;100;80;70;50;)</w:t>
      </w:r>
    </w:p>
    <w:p w:rsidR="00BE6222" w:rsidRDefault="00BE6222" w:rsidP="008408B0">
      <w:pPr>
        <w:rPr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Apbalvošana : </w:t>
      </w:r>
      <w:r>
        <w:rPr>
          <w:sz w:val="20"/>
          <w:szCs w:val="20"/>
        </w:rPr>
        <w:t>Pirmo sešu vietu ieguvējus apbalvo ar rozetēm, diplomiem un naudas balvām.</w:t>
      </w:r>
    </w:p>
    <w:p w:rsidR="00BE6222" w:rsidRDefault="00BE6222" w:rsidP="008408B0">
      <w:pPr>
        <w:rPr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Starta nauda : </w:t>
      </w:r>
      <w:r>
        <w:rPr>
          <w:sz w:val="20"/>
          <w:szCs w:val="20"/>
        </w:rPr>
        <w:t>Viens starts 15,- EUR. Starta nauda jāsamaksā ne vēlāk kā 30 min. pirms maršruta.</w:t>
      </w:r>
    </w:p>
    <w:p w:rsidR="00BE6222" w:rsidRDefault="00BE6222" w:rsidP="008408B0">
      <w:pPr>
        <w:rPr>
          <w:sz w:val="20"/>
          <w:szCs w:val="20"/>
        </w:rPr>
      </w:pPr>
    </w:p>
    <w:p w:rsidR="00BE6222" w:rsidRDefault="00BE6222" w:rsidP="008408B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Rīcības komiteja : </w:t>
      </w:r>
    </w:p>
    <w:p w:rsidR="00BE6222" w:rsidRDefault="00BE6222" w:rsidP="008408B0">
      <w:pPr>
        <w:rPr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sz w:val="20"/>
          <w:szCs w:val="20"/>
        </w:rPr>
        <w:t>Sacensības organizē Jātnieku sporta klubs „PAKAVS”</w:t>
      </w:r>
    </w:p>
    <w:p w:rsidR="00BE6222" w:rsidRDefault="00BE6222" w:rsidP="008408B0">
      <w:pPr>
        <w:rPr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sz w:val="20"/>
          <w:szCs w:val="20"/>
        </w:rPr>
        <w:t xml:space="preserve">Galvenais tiesnesis:  Sana Līvmane </w:t>
      </w:r>
    </w:p>
    <w:p w:rsidR="00BE6222" w:rsidRDefault="00BE6222" w:rsidP="008408B0">
      <w:pPr>
        <w:rPr>
          <w:sz w:val="20"/>
          <w:szCs w:val="20"/>
        </w:rPr>
      </w:pPr>
    </w:p>
    <w:p w:rsidR="00BE6222" w:rsidRDefault="00BE6222" w:rsidP="008408B0">
      <w:pPr>
        <w:rPr>
          <w:sz w:val="20"/>
          <w:szCs w:val="20"/>
        </w:rPr>
      </w:pPr>
      <w:r>
        <w:rPr>
          <w:sz w:val="20"/>
          <w:szCs w:val="20"/>
        </w:rPr>
        <w:t>Maršruta sastādītājs:  Dainis Līvmanis (mob. 29493765)</w:t>
      </w:r>
    </w:p>
    <w:p w:rsidR="00BE6222" w:rsidRDefault="00BE6222" w:rsidP="008408B0">
      <w:pPr>
        <w:rPr>
          <w:sz w:val="20"/>
          <w:szCs w:val="20"/>
        </w:rPr>
      </w:pPr>
    </w:p>
    <w:p w:rsidR="00BE6222" w:rsidRPr="0030349B" w:rsidRDefault="00BE6222" w:rsidP="008408B0">
      <w:pPr>
        <w:pStyle w:val="NormalWeb"/>
        <w:shd w:val="clear" w:color="auto" w:fill="DCDCD4"/>
        <w:spacing w:before="192" w:beforeAutospacing="0" w:after="192" w:afterAutospacing="0"/>
      </w:pPr>
      <w:r w:rsidRPr="0030349B">
        <w:rPr>
          <w:b/>
          <w:bCs/>
        </w:rPr>
        <w:t>Pieteikumi</w:t>
      </w:r>
      <w:r w:rsidRPr="0030349B">
        <w:rPr>
          <w:rStyle w:val="apple-converted-space"/>
          <w:rFonts w:cs="Times New Roman"/>
          <w:b/>
          <w:bCs/>
          <w:color w:val="000000"/>
        </w:rPr>
        <w:t> </w:t>
      </w:r>
      <w:r w:rsidRPr="0030349B">
        <w:rPr>
          <w:b/>
          <w:bCs/>
        </w:rPr>
        <w:t>: </w:t>
      </w:r>
      <w:r w:rsidRPr="0030349B">
        <w:rPr>
          <w:color w:val="8B0000"/>
        </w:rPr>
        <w:t xml:space="preserve">Pieteikumi jāiesniedz elektoniski uz pievienotās LJF pieteikumu veidlapas līdz </w:t>
      </w:r>
      <w:r>
        <w:rPr>
          <w:b/>
          <w:bCs/>
          <w:color w:val="8B0000"/>
          <w:lang w:val="lv-LV"/>
        </w:rPr>
        <w:t>08</w:t>
      </w:r>
      <w:r w:rsidRPr="0030349B">
        <w:rPr>
          <w:b/>
          <w:bCs/>
          <w:color w:val="8B0000"/>
        </w:rPr>
        <w:t>.0</w:t>
      </w:r>
      <w:r w:rsidRPr="0030349B">
        <w:rPr>
          <w:b/>
          <w:bCs/>
          <w:color w:val="8B0000"/>
          <w:lang w:val="lv-LV"/>
        </w:rPr>
        <w:t>7</w:t>
      </w:r>
      <w:r>
        <w:rPr>
          <w:b/>
          <w:bCs/>
          <w:color w:val="8B0000"/>
        </w:rPr>
        <w:t>.201</w:t>
      </w:r>
      <w:r>
        <w:rPr>
          <w:b/>
          <w:bCs/>
          <w:color w:val="8B0000"/>
          <w:lang w:val="lv-LV"/>
        </w:rPr>
        <w:t>6</w:t>
      </w:r>
      <w:r w:rsidRPr="0030349B">
        <w:rPr>
          <w:b/>
          <w:bCs/>
          <w:color w:val="8B0000"/>
        </w:rPr>
        <w:t>., plkst. 12.00</w:t>
      </w:r>
      <w:r w:rsidRPr="0030349B">
        <w:rPr>
          <w:b/>
          <w:bCs/>
          <w:i/>
          <w:iCs/>
        </w:rPr>
        <w:t>, </w:t>
      </w:r>
      <w:r w:rsidRPr="0030349B">
        <w:t>E – pasts –</w:t>
      </w:r>
      <w:hyperlink r:id="rId6" w:history="1">
        <w:r w:rsidRPr="0030349B">
          <w:rPr>
            <w:rStyle w:val="Hyperlink"/>
            <w:color w:val="003E23"/>
          </w:rPr>
          <w:t>sana.livmane@inbox.lv</w:t>
        </w:r>
      </w:hyperlink>
      <w:r>
        <w:t xml:space="preserve">      (</w:t>
      </w:r>
      <w:r w:rsidRPr="0030349B">
        <w:t>mob. 29188430) un kopiju uz </w:t>
      </w:r>
      <w:hyperlink r:id="rId7" w:history="1">
        <w:r w:rsidRPr="0030349B">
          <w:rPr>
            <w:rStyle w:val="Hyperlink"/>
            <w:color w:val="003E23"/>
          </w:rPr>
          <w:t>juksabiruta@inbox.lv</w:t>
        </w:r>
      </w:hyperlink>
      <w:r w:rsidRPr="0030349B">
        <w:rPr>
          <w:rFonts w:cs="Times New Roman"/>
        </w:rPr>
        <w:t> </w:t>
      </w:r>
      <w:r w:rsidRPr="0030349B">
        <w:t>(mob.t. 26481068)</w:t>
      </w:r>
    </w:p>
    <w:p w:rsidR="00BE6222" w:rsidRPr="009B6760" w:rsidRDefault="00BE6222" w:rsidP="009B6760">
      <w:pPr>
        <w:rPr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15"/>
          <w:szCs w:val="15"/>
          <w:shd w:val="clear" w:color="auto" w:fill="FFFFFF"/>
        </w:rPr>
        <w:t>Katrs dalībnieks uzņemas personīgu atbildību par negadījumiem sacensību laikā. Jātniekiem līdz 16 gadiem ieskaitot, drošības veste obligāta!</w:t>
      </w:r>
      <w:bookmarkEnd w:id="0"/>
    </w:p>
    <w:p w:rsidR="00BE6222" w:rsidRDefault="00BE6222"/>
    <w:sectPr w:rsidR="00BE6222" w:rsidSect="00E10A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A677B"/>
    <w:multiLevelType w:val="multilevel"/>
    <w:tmpl w:val="2E1C4D0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08B0"/>
    <w:rsid w:val="00006553"/>
    <w:rsid w:val="000169B0"/>
    <w:rsid w:val="0012363A"/>
    <w:rsid w:val="00223EE7"/>
    <w:rsid w:val="0030349B"/>
    <w:rsid w:val="00372AAA"/>
    <w:rsid w:val="003B5DBB"/>
    <w:rsid w:val="003C3FCD"/>
    <w:rsid w:val="00414477"/>
    <w:rsid w:val="00457889"/>
    <w:rsid w:val="004E3DBA"/>
    <w:rsid w:val="00540C2F"/>
    <w:rsid w:val="0068301D"/>
    <w:rsid w:val="006A7F55"/>
    <w:rsid w:val="006B45A0"/>
    <w:rsid w:val="008408B0"/>
    <w:rsid w:val="008569AB"/>
    <w:rsid w:val="00893C3E"/>
    <w:rsid w:val="008B2FA2"/>
    <w:rsid w:val="008B660D"/>
    <w:rsid w:val="00905E9E"/>
    <w:rsid w:val="009B6760"/>
    <w:rsid w:val="009E506C"/>
    <w:rsid w:val="009F210A"/>
    <w:rsid w:val="00A347D0"/>
    <w:rsid w:val="00A814DB"/>
    <w:rsid w:val="00AA7926"/>
    <w:rsid w:val="00AB0A49"/>
    <w:rsid w:val="00B10F98"/>
    <w:rsid w:val="00B663DF"/>
    <w:rsid w:val="00BA645C"/>
    <w:rsid w:val="00BE6222"/>
    <w:rsid w:val="00C12BA7"/>
    <w:rsid w:val="00CC6771"/>
    <w:rsid w:val="00CC6B02"/>
    <w:rsid w:val="00DA5317"/>
    <w:rsid w:val="00DF2139"/>
    <w:rsid w:val="00E10A14"/>
    <w:rsid w:val="00E329CC"/>
    <w:rsid w:val="00E93CE6"/>
    <w:rsid w:val="00F6206E"/>
    <w:rsid w:val="00FF4C0B"/>
    <w:rsid w:val="00FF5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8B0"/>
    <w:rPr>
      <w:rFonts w:ascii="Times New Roman" w:eastAsia="Times New Roman" w:hAnsi="Times New Roman"/>
      <w:noProof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408B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8408B0"/>
    <w:pPr>
      <w:spacing w:before="100" w:beforeAutospacing="1" w:after="100" w:afterAutospacing="1"/>
    </w:pPr>
    <w:rPr>
      <w:rFonts w:ascii="Verdana" w:hAnsi="Verdana" w:cs="Verdana"/>
      <w:noProof w:val="0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DefaultParagraphFont"/>
    <w:uiPriority w:val="99"/>
    <w:rsid w:val="008408B0"/>
  </w:style>
  <w:style w:type="paragraph" w:styleId="ListParagraph">
    <w:name w:val="List Paragraph"/>
    <w:basedOn w:val="Normal"/>
    <w:uiPriority w:val="99"/>
    <w:qFormat/>
    <w:rsid w:val="0030349B"/>
    <w:pPr>
      <w:ind w:left="720"/>
    </w:pPr>
    <w:rPr>
      <w:noProof w:val="0"/>
      <w:sz w:val="20"/>
      <w:szCs w:val="20"/>
      <w:lang w:val="en-A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56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ksabiruta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a.livmane@inbox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83</TotalTime>
  <Pages>1</Pages>
  <Words>301</Words>
  <Characters>1719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Dainis Līvmanis</dc:creator>
  <cp:keywords/>
  <dc:description/>
  <cp:lastModifiedBy>admin</cp:lastModifiedBy>
  <cp:revision>15</cp:revision>
  <cp:lastPrinted>2016-02-17T04:50:00Z</cp:lastPrinted>
  <dcterms:created xsi:type="dcterms:W3CDTF">2015-05-10T10:47:00Z</dcterms:created>
  <dcterms:modified xsi:type="dcterms:W3CDTF">2016-04-06T11:45:00Z</dcterms:modified>
</cp:coreProperties>
</file>